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28"/>
          <w:szCs w:val="28"/>
        </w:rPr>
      </w:pPr>
      <w:r w:rsidRPr="006A23F9">
        <w:rPr>
          <w:rFonts w:ascii="Verdana" w:hAnsi="Verdana"/>
          <w:b/>
          <w:color w:val="000000"/>
          <w:sz w:val="28"/>
          <w:szCs w:val="28"/>
        </w:rPr>
        <w:t>Отчет о мероприятиях ,посвященных Дню русс</w:t>
      </w:r>
      <w:r>
        <w:rPr>
          <w:rFonts w:ascii="Verdana" w:hAnsi="Verdana"/>
          <w:b/>
          <w:color w:val="000000"/>
          <w:sz w:val="28"/>
          <w:szCs w:val="28"/>
        </w:rPr>
        <w:t>кого языка в МБОУ СОШ №2 п.Добринка в 2019-2020 учебном году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28"/>
          <w:szCs w:val="28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6A23F9">
        <w:rPr>
          <w:rFonts w:ascii="Verdana" w:hAnsi="Verdana"/>
          <w:color w:val="000000"/>
        </w:rPr>
        <w:t>Были проведены следующие мероприятия: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6A23F9">
        <w:rPr>
          <w:rFonts w:ascii="Verdana" w:hAnsi="Verdana"/>
          <w:color w:val="000000"/>
        </w:rPr>
        <w:t>1.К</w:t>
      </w:r>
      <w:r>
        <w:rPr>
          <w:rFonts w:ascii="Verdana" w:hAnsi="Verdana"/>
          <w:color w:val="000000"/>
        </w:rPr>
        <w:t>нижная выставка «…нам слово русское дано…</w:t>
      </w:r>
      <w:r w:rsidRPr="006A23F9">
        <w:rPr>
          <w:rFonts w:ascii="Verdana" w:hAnsi="Verdana"/>
          <w:color w:val="000000"/>
        </w:rPr>
        <w:t>»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6A23F9">
        <w:rPr>
          <w:rFonts w:ascii="Verdana" w:hAnsi="Verdana"/>
          <w:color w:val="000000"/>
        </w:rPr>
        <w:t>2.Интеллектуальная игра «Умники и умницы»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3. Всероссийский Пушкинский диктант 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FF6DB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6A23F9">
        <w:rPr>
          <w:rFonts w:ascii="Verdana" w:hAnsi="Verdana"/>
          <w:color w:val="000000"/>
        </w:rPr>
        <w:t>Книжная </w:t>
      </w:r>
      <w:r w:rsidRPr="006A23F9">
        <w:rPr>
          <w:rFonts w:ascii="Verdana" w:hAnsi="Verdana"/>
          <w:i/>
          <w:iCs/>
          <w:color w:val="000000"/>
        </w:rPr>
        <w:t>выставка-диалог</w:t>
      </w:r>
      <w:r w:rsidRPr="006A23F9">
        <w:rPr>
          <w:rFonts w:ascii="Verdana" w:hAnsi="Verdana"/>
          <w:color w:val="000000"/>
        </w:rPr>
        <w:t>– это заочный разговор, заочное общение чи</w:t>
      </w:r>
      <w:r>
        <w:rPr>
          <w:rFonts w:ascii="Verdana" w:hAnsi="Verdana"/>
          <w:color w:val="000000"/>
        </w:rPr>
        <w:t>тателя и библиотекаря Несмеяновой Г.В.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Читатели задают вопросы, библиотекарь</w:t>
      </w:r>
      <w:r w:rsidRPr="006A23F9">
        <w:rPr>
          <w:rFonts w:ascii="Verdana" w:hAnsi="Verdana"/>
          <w:color w:val="000000"/>
        </w:rPr>
        <w:t xml:space="preserve"> отвечают на них с помощью книг. Организации выставки предшествует большая подготовительная работа. Примерно за месяц до ее оформле</w:t>
      </w:r>
      <w:r>
        <w:rPr>
          <w:rFonts w:ascii="Verdana" w:hAnsi="Verdana"/>
          <w:color w:val="000000"/>
        </w:rPr>
        <w:t>ния рядом с дверью библиотеки был установлен   тетраэдр. На двух гранях написано</w:t>
      </w:r>
      <w:r w:rsidRPr="006A23F9">
        <w:rPr>
          <w:rFonts w:ascii="Verdana" w:hAnsi="Verdana"/>
          <w:color w:val="000000"/>
        </w:rPr>
        <w:t xml:space="preserve"> обращение к читателям: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6A23F9">
        <w:rPr>
          <w:rFonts w:ascii="Verdana" w:hAnsi="Verdana"/>
          <w:i/>
          <w:iCs/>
          <w:color w:val="000000"/>
        </w:rPr>
        <w:t>Уважаемый читатель! Вас волнуют сотни вопросов, на которые Вы не можете ответить сами</w:t>
      </w:r>
      <w:r>
        <w:rPr>
          <w:rFonts w:ascii="Verdana" w:hAnsi="Verdana"/>
          <w:i/>
          <w:iCs/>
          <w:color w:val="000000"/>
        </w:rPr>
        <w:t>.</w:t>
      </w:r>
      <w:r w:rsidRPr="006A23F9">
        <w:rPr>
          <w:rFonts w:ascii="Verdana" w:hAnsi="Verdana"/>
          <w:i/>
          <w:iCs/>
          <w:color w:val="000000"/>
        </w:rPr>
        <w:t xml:space="preserve"> Об этом и о многом другом Вам поможет узнать к</w:t>
      </w:r>
      <w:r>
        <w:rPr>
          <w:rFonts w:ascii="Verdana" w:hAnsi="Verdana"/>
          <w:i/>
          <w:iCs/>
          <w:color w:val="000000"/>
        </w:rPr>
        <w:t>нижная выставка «…нам слово русское дано…</w:t>
      </w:r>
      <w:r w:rsidRPr="006A23F9">
        <w:rPr>
          <w:rFonts w:ascii="Verdana" w:hAnsi="Verdana"/>
          <w:i/>
          <w:iCs/>
          <w:color w:val="000000"/>
        </w:rPr>
        <w:t>»  Вы можете письменно, не указывая своего имени, задать вопросы, интересующие Вас. Мы постараемся найти на них ответы в книгах и журналах.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6A23F9">
        <w:rPr>
          <w:rFonts w:ascii="Verdana" w:hAnsi="Verdana"/>
          <w:color w:val="000000"/>
        </w:rPr>
        <w:t>На третьей грани тетраэдра про</w:t>
      </w:r>
      <w:r>
        <w:rPr>
          <w:rFonts w:ascii="Verdana" w:hAnsi="Verdana"/>
          <w:color w:val="000000"/>
        </w:rPr>
        <w:t>резали щель, куда читатели опускали</w:t>
      </w:r>
      <w:r w:rsidRPr="006A23F9">
        <w:rPr>
          <w:rFonts w:ascii="Verdana" w:hAnsi="Verdana"/>
          <w:color w:val="000000"/>
        </w:rPr>
        <w:t xml:space="preserve"> записки с вопросами. Рядом с пирамидой положили бумагу и карандаш. Все вопросы библиотекарь </w:t>
      </w:r>
      <w:r>
        <w:rPr>
          <w:rFonts w:ascii="Verdana" w:hAnsi="Verdana"/>
          <w:color w:val="000000"/>
        </w:rPr>
        <w:t xml:space="preserve"> Несмеянова Г.В. </w:t>
      </w:r>
      <w:r w:rsidRPr="006A23F9">
        <w:rPr>
          <w:rFonts w:ascii="Verdana" w:hAnsi="Verdana"/>
          <w:color w:val="000000"/>
        </w:rPr>
        <w:t>читает, объединяет похожие, затем подбирает литературу, в которой содержатся ответы на них. Отобранные источники располагаются на выставке по разделам, названиями которых становятся вопросы, заданные читателями.</w: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42292C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42292C">
        <w:rPr>
          <w:rFonts w:ascii="Verdana" w:hAnsi="Verdana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67.5pt">
            <v:imagedata r:id="rId7" o:title=""/>
          </v:shape>
        </w:pict>
      </w: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Pr="006A23F9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56"/>
          <w:szCs w:val="56"/>
        </w:rPr>
        <w:t>Интеллектуальная игра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96"/>
          <w:szCs w:val="96"/>
        </w:rPr>
        <w:t>Умники и умницы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Внеклассное мероприятие по русскому языку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2"/>
          <w:szCs w:val="32"/>
        </w:rPr>
        <w:t>ПОДГОТОВИЛА: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2"/>
          <w:szCs w:val="32"/>
        </w:rPr>
        <w:t>Ларина Галина Михайловна, учитель русского языка и литературы, высшей квалификационной категории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Pr="00FF6DBA" w:rsidRDefault="00196085" w:rsidP="0042292C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b/>
          <w:color w:val="000000"/>
          <w:sz w:val="18"/>
          <w:szCs w:val="18"/>
        </w:rPr>
      </w:pPr>
      <w:r w:rsidRPr="00FF6DBA">
        <w:rPr>
          <w:rFonts w:ascii="Arial" w:hAnsi="Arial" w:cs="Arial"/>
          <w:b/>
          <w:color w:val="000000"/>
          <w:sz w:val="18"/>
          <w:szCs w:val="18"/>
        </w:rPr>
        <w:t>ЦЕЛИ:</w:t>
      </w:r>
    </w:p>
    <w:p w:rsidR="00196085" w:rsidRPr="00102422" w:rsidRDefault="00196085" w:rsidP="001024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развивать познавательный интерес к русскому языку;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воспитывать навык взаимодействия во время игры в группе (команде).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40"/>
          <w:szCs w:val="40"/>
        </w:rPr>
        <w:t>Ход игры: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Ребята, освоить родной язык – трудное дело. Надеюсь, что вы не боитесь трудностей на пути к знаниям. Наше соревнование поможет вам найти много чудесного и таинственного, что прячет за словом русский язык.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Читают стихотворения учащиеся 5 и 7 классов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Грамматика, грамматика – </w:t>
      </w:r>
      <w:r>
        <w:rPr>
          <w:color w:val="000000"/>
          <w:sz w:val="27"/>
          <w:szCs w:val="27"/>
        </w:rPr>
        <w:br/>
        <w:t>Наука очень строгая!</w:t>
      </w:r>
      <w:r>
        <w:rPr>
          <w:color w:val="000000"/>
          <w:sz w:val="27"/>
          <w:szCs w:val="27"/>
        </w:rPr>
        <w:br/>
        <w:t>Учебник по грамматике</w:t>
      </w:r>
      <w:r>
        <w:rPr>
          <w:color w:val="000000"/>
          <w:sz w:val="27"/>
          <w:szCs w:val="27"/>
        </w:rPr>
        <w:br/>
        <w:t>Всегда беру с тревогой я.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Она трудна, но без неё</w:t>
      </w:r>
      <w:r>
        <w:rPr>
          <w:color w:val="000000"/>
          <w:sz w:val="27"/>
          <w:szCs w:val="27"/>
        </w:rPr>
        <w:br/>
        <w:t>Плохое было бы житьё!</w:t>
      </w:r>
      <w:r>
        <w:rPr>
          <w:color w:val="000000"/>
          <w:sz w:val="27"/>
          <w:szCs w:val="27"/>
        </w:rPr>
        <w:br/>
        <w:t>Не составишь телеграмму</w:t>
      </w:r>
      <w:r>
        <w:rPr>
          <w:color w:val="000000"/>
          <w:sz w:val="27"/>
          <w:szCs w:val="27"/>
        </w:rPr>
        <w:br/>
        <w:t>И открытку не отправишь,</w:t>
      </w:r>
      <w:r>
        <w:rPr>
          <w:color w:val="000000"/>
          <w:sz w:val="27"/>
          <w:szCs w:val="27"/>
        </w:rPr>
        <w:br/>
        <w:t>Даже собственную маму</w:t>
      </w:r>
      <w:r>
        <w:rPr>
          <w:color w:val="000000"/>
          <w:sz w:val="27"/>
          <w:szCs w:val="27"/>
        </w:rPr>
        <w:br/>
        <w:t>С днём рождения не поздравишь.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Отправляя поздравленья,</w:t>
      </w:r>
      <w:r>
        <w:rPr>
          <w:color w:val="000000"/>
          <w:sz w:val="27"/>
          <w:szCs w:val="27"/>
        </w:rPr>
        <w:br/>
        <w:t>Помни правило склоненья.</w:t>
      </w:r>
      <w:r>
        <w:rPr>
          <w:color w:val="000000"/>
          <w:sz w:val="27"/>
          <w:szCs w:val="27"/>
        </w:rPr>
        <w:br/>
        <w:t>Род, число и падежи</w:t>
      </w:r>
      <w:r>
        <w:rPr>
          <w:color w:val="000000"/>
          <w:sz w:val="27"/>
          <w:szCs w:val="27"/>
        </w:rPr>
        <w:br/>
        <w:t>Крепко в памяти держи!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Нужно человеку в жизни</w:t>
      </w:r>
      <w:r>
        <w:rPr>
          <w:color w:val="000000"/>
          <w:sz w:val="27"/>
          <w:szCs w:val="27"/>
        </w:rPr>
        <w:br/>
        <w:t>Знание языка.</w:t>
      </w:r>
      <w:r>
        <w:rPr>
          <w:color w:val="000000"/>
          <w:sz w:val="27"/>
          <w:szCs w:val="27"/>
        </w:rPr>
        <w:br/>
        <w:t>Жизнь без грамоты</w:t>
      </w:r>
      <w:r>
        <w:rPr>
          <w:color w:val="000000"/>
          <w:sz w:val="27"/>
          <w:szCs w:val="27"/>
        </w:rPr>
        <w:br/>
        <w:t>Совсем нелегка.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Да, ребята, в жизни много пригодиться,</w:t>
      </w:r>
      <w:r>
        <w:rPr>
          <w:color w:val="000000"/>
          <w:sz w:val="27"/>
          <w:szCs w:val="27"/>
        </w:rPr>
        <w:br/>
        <w:t>Надо нам для этого старательней учиться.</w:t>
      </w:r>
      <w:r>
        <w:rPr>
          <w:color w:val="000000"/>
          <w:sz w:val="27"/>
          <w:szCs w:val="27"/>
        </w:rPr>
        <w:br/>
        <w:t>Написать письмо ли, прочитать газету,</w:t>
      </w:r>
      <w:r>
        <w:rPr>
          <w:color w:val="000000"/>
          <w:sz w:val="27"/>
          <w:szCs w:val="27"/>
        </w:rPr>
        <w:br/>
        <w:t>Грамота нужна во всём на свете.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Люблю тебя, грамматика!</w:t>
      </w:r>
      <w:r>
        <w:rPr>
          <w:color w:val="000000"/>
          <w:sz w:val="27"/>
          <w:szCs w:val="27"/>
        </w:rPr>
        <w:br/>
        <w:t>Ты умная и строгая.</w:t>
      </w:r>
      <w:r>
        <w:rPr>
          <w:color w:val="000000"/>
          <w:sz w:val="27"/>
          <w:szCs w:val="27"/>
        </w:rPr>
        <w:br/>
        <w:t>Тебя, моя грамматика,</w:t>
      </w:r>
      <w:r>
        <w:rPr>
          <w:color w:val="000000"/>
          <w:sz w:val="27"/>
          <w:szCs w:val="27"/>
        </w:rPr>
        <w:br/>
        <w:t>Осилю понемногу я!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Я люблю свой родной язык!</w:t>
      </w:r>
      <w:r>
        <w:rPr>
          <w:color w:val="000000"/>
          <w:sz w:val="27"/>
          <w:szCs w:val="27"/>
        </w:rPr>
        <w:br/>
        <w:t>Он понятен для всех,</w:t>
      </w:r>
      <w:r>
        <w:rPr>
          <w:color w:val="000000"/>
          <w:sz w:val="27"/>
          <w:szCs w:val="27"/>
        </w:rPr>
        <w:br/>
        <w:t>Он певуч,</w:t>
      </w:r>
      <w:r>
        <w:rPr>
          <w:color w:val="000000"/>
          <w:sz w:val="27"/>
          <w:szCs w:val="27"/>
        </w:rPr>
        <w:br/>
        <w:t>Он, как русский народ, многолик,</w:t>
      </w:r>
      <w:r>
        <w:rPr>
          <w:color w:val="000000"/>
          <w:sz w:val="27"/>
          <w:szCs w:val="27"/>
        </w:rPr>
        <w:br/>
        <w:t>Как держава наша, могуч.</w:t>
      </w:r>
      <w:r>
        <w:rPr>
          <w:color w:val="000000"/>
          <w:sz w:val="27"/>
          <w:szCs w:val="27"/>
        </w:rPr>
        <w:br/>
        <w:t>Он язык луны и планет, </w:t>
      </w:r>
      <w:r>
        <w:rPr>
          <w:color w:val="000000"/>
          <w:sz w:val="27"/>
          <w:szCs w:val="27"/>
        </w:rPr>
        <w:br/>
        <w:t>Наших спутников и ракет.</w:t>
      </w:r>
      <w:r>
        <w:rPr>
          <w:color w:val="000000"/>
          <w:sz w:val="27"/>
          <w:szCs w:val="27"/>
        </w:rPr>
        <w:br/>
        <w:t>На совете за круглым столом</w:t>
      </w:r>
      <w:r>
        <w:rPr>
          <w:color w:val="000000"/>
          <w:sz w:val="27"/>
          <w:szCs w:val="27"/>
        </w:rPr>
        <w:br/>
        <w:t>Разговаривайте на нем: </w:t>
      </w:r>
      <w:r>
        <w:rPr>
          <w:color w:val="000000"/>
          <w:sz w:val="27"/>
          <w:szCs w:val="27"/>
        </w:rPr>
        <w:br/>
        <w:t>Недвусмысленный и прямой, </w:t>
      </w:r>
      <w:r>
        <w:rPr>
          <w:color w:val="000000"/>
          <w:sz w:val="27"/>
          <w:szCs w:val="27"/>
        </w:rPr>
        <w:br/>
        <w:t>Он подобен правде самой.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Родной язык!</w:t>
      </w:r>
      <w:r>
        <w:rPr>
          <w:color w:val="000000"/>
          <w:sz w:val="27"/>
          <w:szCs w:val="27"/>
        </w:rPr>
        <w:br/>
        <w:t>Он с детства мне знаком.</w:t>
      </w:r>
      <w:r>
        <w:rPr>
          <w:color w:val="000000"/>
          <w:sz w:val="27"/>
          <w:szCs w:val="27"/>
        </w:rPr>
        <w:br/>
        <w:t>На нем впервые я сказала «мама»,</w:t>
      </w:r>
      <w:r>
        <w:rPr>
          <w:color w:val="000000"/>
          <w:sz w:val="27"/>
          <w:szCs w:val="27"/>
        </w:rPr>
        <w:br/>
        <w:t>На нем клялась я верности упрямой,</w:t>
      </w:r>
      <w:r>
        <w:rPr>
          <w:color w:val="000000"/>
          <w:sz w:val="27"/>
          <w:szCs w:val="27"/>
        </w:rPr>
        <w:br/>
        <w:t>И каждый вздох понятен мне на нем.</w:t>
      </w:r>
      <w:r>
        <w:rPr>
          <w:color w:val="000000"/>
          <w:sz w:val="27"/>
          <w:szCs w:val="27"/>
        </w:rPr>
        <w:br/>
        <w:t>Родной язык!</w:t>
      </w:r>
      <w:r>
        <w:rPr>
          <w:color w:val="000000"/>
          <w:sz w:val="27"/>
          <w:szCs w:val="27"/>
        </w:rPr>
        <w:br/>
        <w:t>Он дорог мне, он мой,</w:t>
      </w:r>
      <w:r>
        <w:rPr>
          <w:color w:val="000000"/>
          <w:sz w:val="27"/>
          <w:szCs w:val="27"/>
        </w:rPr>
        <w:br/>
        <w:t>На нем ветра в предгорьях наших свищут,</w:t>
      </w:r>
      <w:r>
        <w:rPr>
          <w:color w:val="000000"/>
          <w:sz w:val="27"/>
          <w:szCs w:val="27"/>
        </w:rPr>
        <w:br/>
        <w:t>На нем впервые довелось услышать</w:t>
      </w:r>
      <w:r>
        <w:rPr>
          <w:color w:val="000000"/>
          <w:sz w:val="27"/>
          <w:szCs w:val="27"/>
        </w:rPr>
        <w:br/>
        <w:t>Мне лепет птиц зеленою порой.</w:t>
      </w:r>
      <w:r>
        <w:rPr>
          <w:color w:val="000000"/>
          <w:sz w:val="27"/>
          <w:szCs w:val="27"/>
        </w:rPr>
        <w:br/>
        <w:t>Но, как родной.</w:t>
      </w:r>
      <w:r>
        <w:rPr>
          <w:color w:val="000000"/>
          <w:sz w:val="27"/>
          <w:szCs w:val="27"/>
        </w:rPr>
        <w:br/>
        <w:t>Люблю язык я русский,</w:t>
      </w:r>
      <w:r>
        <w:rPr>
          <w:color w:val="000000"/>
          <w:sz w:val="27"/>
          <w:szCs w:val="27"/>
        </w:rPr>
        <w:br/>
        <w:t>Он нужен мне, как небо,</w:t>
      </w:r>
      <w:r>
        <w:rPr>
          <w:color w:val="000000"/>
          <w:sz w:val="27"/>
          <w:szCs w:val="27"/>
        </w:rPr>
        <w:br/>
        <w:t>Каждый миг.</w:t>
      </w:r>
      <w:r>
        <w:rPr>
          <w:color w:val="000000"/>
          <w:sz w:val="27"/>
          <w:szCs w:val="27"/>
        </w:rPr>
        <w:br/>
        <w:t>На нем живые, трепетные чувства</w:t>
      </w:r>
      <w:r>
        <w:rPr>
          <w:color w:val="000000"/>
          <w:sz w:val="27"/>
          <w:szCs w:val="27"/>
        </w:rPr>
        <w:br/>
        <w:t>Открылись мне.</w:t>
      </w:r>
      <w:r>
        <w:rPr>
          <w:color w:val="000000"/>
          <w:sz w:val="27"/>
          <w:szCs w:val="27"/>
        </w:rPr>
        <w:br/>
        <w:t>И мир открылся в них.</w:t>
      </w:r>
      <w:r>
        <w:rPr>
          <w:color w:val="000000"/>
          <w:sz w:val="27"/>
          <w:szCs w:val="27"/>
        </w:rPr>
        <w:br/>
        <w:t>Я поняла на русском слово «счастье», </w:t>
      </w:r>
      <w:r>
        <w:rPr>
          <w:color w:val="000000"/>
          <w:sz w:val="27"/>
          <w:szCs w:val="27"/>
        </w:rPr>
        <w:br/>
        <w:t>Большое счастье жить в большой стране, </w:t>
      </w:r>
      <w:r>
        <w:rPr>
          <w:color w:val="000000"/>
          <w:sz w:val="27"/>
          <w:szCs w:val="27"/>
        </w:rPr>
        <w:br/>
        <w:t>С ним не боюсь я горя и ненастья, </w:t>
      </w:r>
      <w:r>
        <w:rPr>
          <w:color w:val="000000"/>
          <w:sz w:val="27"/>
          <w:szCs w:val="27"/>
        </w:rPr>
        <w:br/>
        <w:t>С ним не сгорю я ни в каком огне. </w:t>
      </w:r>
      <w:r>
        <w:rPr>
          <w:color w:val="000000"/>
          <w:sz w:val="27"/>
          <w:szCs w:val="27"/>
        </w:rPr>
        <w:br/>
        <w:t>Текут две речки в сердце, не мелея, </w:t>
      </w:r>
      <w:r>
        <w:rPr>
          <w:color w:val="000000"/>
          <w:sz w:val="27"/>
          <w:szCs w:val="27"/>
        </w:rPr>
        <w:br/>
        <w:t>Становятся единою рекой... </w:t>
      </w:r>
      <w:r>
        <w:rPr>
          <w:color w:val="000000"/>
          <w:sz w:val="27"/>
          <w:szCs w:val="27"/>
        </w:rPr>
        <w:br/>
        <w:t>Забыв родной язык - я онемею. </w:t>
      </w:r>
      <w:r>
        <w:rPr>
          <w:color w:val="000000"/>
          <w:sz w:val="27"/>
          <w:szCs w:val="27"/>
        </w:rPr>
        <w:br/>
        <w:t>Утратив русский, - стану я глухой.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Учитель: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Вот начнется состязание сейчас,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Вот болельщики, а вот жюри,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Путь к победе труден, что ни говори,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Нам доверено с тобой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Провести удачно бой,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Чтоб находчивость и знания проверить.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1 – Разминка.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Я уверена, все вы знаете много народных пословиц и поговорок. Сейчас чтобы немного размяться мы будем их вспоминать. Я зачитываю начало пословицы, а команда должна продолжить. </w:t>
      </w:r>
      <w:r>
        <w:rPr>
          <w:b/>
          <w:bCs/>
          <w:color w:val="000000"/>
          <w:sz w:val="27"/>
          <w:szCs w:val="27"/>
        </w:rPr>
        <w:t>За верный ответ- 1балл.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 Что посеешь, … (то и пожнешь).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 Без труда… (не вынешь и рыбку из пруда).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 Кончил дело – … (гуляй смело).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 Волков бояться – … (в лес не ходить).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5 С кем поведешься – … (от того и наберешься).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6 Как аукнется – … (так и откликнется).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7 За двумя зайцами погонишься – … (ни одного не поймаешь).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8.Учение – свет, … ( а не ученье тьма)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Вед: Какой раздел науки о языке изучает его звуковую сторону? (фонетика)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2 «ФОНЕТИЧЕСКИЙ»</w:t>
      </w:r>
    </w:p>
    <w:p w:rsidR="00196085" w:rsidRDefault="00196085" w:rsidP="0010242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имени, какого русского богатыря гласных больше, чем согласных?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Ведущий раздает карточки с заданием.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(Илья Муромец, </w:t>
      </w:r>
      <w:r>
        <w:rPr>
          <w:b/>
          <w:bCs/>
          <w:color w:val="000000"/>
          <w:sz w:val="27"/>
          <w:szCs w:val="27"/>
        </w:rPr>
        <w:t>Алеша Попович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 Продолжаем нашу фонетическую разминку.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Команде необходимо найти слово, в котором есть звук [ с ]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(просьба, синий, косьба, слушать, сиять, синеть)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Ответ: </w:t>
      </w:r>
      <w:r>
        <w:rPr>
          <w:b/>
          <w:bCs/>
          <w:color w:val="000000"/>
          <w:sz w:val="27"/>
          <w:szCs w:val="27"/>
        </w:rPr>
        <w:t>слушать.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3 «СЛОВА-ЗМЕЙКИ».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На карточках слово: - </w:t>
      </w:r>
      <w:r>
        <w:rPr>
          <w:b/>
          <w:bCs/>
          <w:color w:val="000000"/>
          <w:sz w:val="27"/>
          <w:szCs w:val="27"/>
        </w:rPr>
        <w:t>КОМ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Члены команд (один за другим) записывают каждый по слову (существительные - единственного числа, именительного падежа), начинающемуся с последней буквы слова, написанного предыдущим учеником. Например: ком-мак-колба-…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Через 3 минуты жюри производит подсчет слов. Каждое слово – 1 балл.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Для команд карточки со словом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СОМ.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Ваша задача состоит в том, чтобы быстрее написать по 5 слов, начинающихся с буквы, входящей в это слово.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 – сокол, сито, сосна, старик, сарай и т.д.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 – облако, осень и т. д.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– вилка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А – арфа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Для команд слово </w:t>
      </w:r>
      <w:r>
        <w:rPr>
          <w:b/>
          <w:bCs/>
          <w:color w:val="000000"/>
          <w:sz w:val="27"/>
          <w:szCs w:val="27"/>
        </w:rPr>
        <w:t>ЗИМА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4 «СОБЕРИ СЛОВА»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Соберите слова, которые спрятались в других словах. За каждое слово 1 балл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 карточках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1) Приставка в слове ПОДБЕЖАЛ, а корень в слове СНЕЖИНКА, суффикс –ЛЕСНИК, окончание – УЧЕНИКИ ( </w:t>
      </w:r>
      <w:r>
        <w:rPr>
          <w:b/>
          <w:bCs/>
          <w:color w:val="000000"/>
          <w:sz w:val="27"/>
          <w:szCs w:val="27"/>
        </w:rPr>
        <w:t>подснежники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2) Корень в слове – МОЛОДОЙ, суффикс – ПАЛЬЦЫ, окончание – ТРАВЫ (</w:t>
      </w:r>
      <w:r>
        <w:rPr>
          <w:b/>
          <w:bCs/>
          <w:color w:val="000000"/>
          <w:sz w:val="27"/>
          <w:szCs w:val="27"/>
        </w:rPr>
        <w:t>молодцы)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3) Приставка в слове ЗАХОД, корень - ГОРОДА, суффикс – СТОРОНКА, окончание – ЗИМА (</w:t>
      </w:r>
      <w:r>
        <w:rPr>
          <w:b/>
          <w:bCs/>
          <w:color w:val="000000"/>
          <w:sz w:val="27"/>
          <w:szCs w:val="27"/>
        </w:rPr>
        <w:t>загородка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4) Корень в слове – ДВОРНИК, суффикс – СТОЛОВАЯ, окончание – ЗЕЛЁНЫЙ (</w:t>
      </w:r>
      <w:r>
        <w:rPr>
          <w:b/>
          <w:bCs/>
          <w:color w:val="000000"/>
          <w:sz w:val="27"/>
          <w:szCs w:val="27"/>
        </w:rPr>
        <w:t>дворовый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5 «СЛОВООБРАЗОВАТЕЛЬНЫЙ»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(работают на листочках)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 За 1 минуту запишите 10 слов, состоящих из 3 букв.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Победитель тот, у кого больше слов</w:t>
      </w:r>
      <w:r>
        <w:rPr>
          <w:color w:val="000000"/>
          <w:sz w:val="27"/>
          <w:szCs w:val="27"/>
        </w:rPr>
        <w:t>.)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 От корня слов так же, как и от дерева, идут новые ростки – однокоренные слова. Чьё дерево ветвистее, та команда получает 2 очка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(Исходное слово: «</w:t>
      </w:r>
      <w:r>
        <w:rPr>
          <w:b/>
          <w:bCs/>
          <w:color w:val="000000"/>
          <w:sz w:val="27"/>
          <w:szCs w:val="27"/>
        </w:rPr>
        <w:t>говор»)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6 «ЧАСТИ РЕЧИ»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1.Выбери из предложенных слов предлоги. Обведи их.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Я, </w:t>
      </w:r>
      <w:r>
        <w:rPr>
          <w:b/>
          <w:bCs/>
          <w:color w:val="000000"/>
          <w:sz w:val="27"/>
          <w:szCs w:val="27"/>
        </w:rPr>
        <w:t>по</w:t>
      </w:r>
      <w:r>
        <w:rPr>
          <w:color w:val="000000"/>
          <w:sz w:val="27"/>
          <w:szCs w:val="27"/>
        </w:rPr>
        <w:t>,</w:t>
      </w:r>
      <w:r>
        <w:rPr>
          <w:b/>
          <w:bCs/>
          <w:color w:val="000000"/>
          <w:sz w:val="27"/>
          <w:szCs w:val="27"/>
        </w:rPr>
        <w:t> около</w:t>
      </w:r>
      <w:r>
        <w:rPr>
          <w:color w:val="000000"/>
          <w:sz w:val="27"/>
          <w:szCs w:val="27"/>
        </w:rPr>
        <w:t>, иду, </w:t>
      </w:r>
      <w:r>
        <w:rPr>
          <w:b/>
          <w:b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, и, она, </w:t>
      </w:r>
      <w:r>
        <w:rPr>
          <w:b/>
          <w:bCs/>
          <w:color w:val="000000"/>
          <w:sz w:val="27"/>
          <w:szCs w:val="27"/>
        </w:rPr>
        <w:t>из,</w:t>
      </w:r>
      <w:r>
        <w:rPr>
          <w:color w:val="000000"/>
          <w:sz w:val="27"/>
          <w:szCs w:val="27"/>
        </w:rPr>
        <w:t> а, </w:t>
      </w:r>
      <w:r>
        <w:rPr>
          <w:b/>
          <w:bCs/>
          <w:color w:val="000000"/>
          <w:sz w:val="27"/>
          <w:szCs w:val="27"/>
        </w:rPr>
        <w:t>под</w:t>
      </w:r>
      <w:r>
        <w:rPr>
          <w:color w:val="000000"/>
          <w:sz w:val="27"/>
          <w:szCs w:val="27"/>
        </w:rPr>
        <w:t>, ел.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2.Раздели слова на 3 группы: соль, зеленый, </w:t>
      </w:r>
      <w:r>
        <w:rPr>
          <w:b/>
          <w:bCs/>
          <w:color w:val="000000"/>
          <w:sz w:val="27"/>
          <w:szCs w:val="27"/>
        </w:rPr>
        <w:t>красный,</w:t>
      </w:r>
      <w:r>
        <w:rPr>
          <w:color w:val="000000"/>
          <w:sz w:val="27"/>
          <w:szCs w:val="27"/>
        </w:rPr>
        <w:t> солить, соленый, зелень, озеленить. Найди лишнее слово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7 «ДОНЕСЕНИЕ»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Даны только согласные буквы. Нужно восстановить скороговорки и быстро их проговорить.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Шсть мшт в шлш шршт </w:t>
      </w:r>
      <w:r>
        <w:rPr>
          <w:rStyle w:val="Emphasis"/>
          <w:color w:val="000000"/>
          <w:sz w:val="27"/>
          <w:szCs w:val="27"/>
        </w:rPr>
        <w:t>(Шесть мышат в шалаше шуршат)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 тпт кпт пль п пл лтт </w:t>
      </w:r>
      <w:r>
        <w:rPr>
          <w:i/>
          <w:iCs/>
          <w:color w:val="000000"/>
          <w:sz w:val="27"/>
          <w:szCs w:val="27"/>
        </w:rPr>
        <w:t>(От топота копыт пыль по полю летит)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Шл Сш п шсс ссл сшк</w:t>
      </w:r>
      <w:r>
        <w:rPr>
          <w:rStyle w:val="Emphasis"/>
          <w:color w:val="000000"/>
          <w:sz w:val="27"/>
          <w:szCs w:val="27"/>
        </w:rPr>
        <w:t> (Шла Саша по шоссе и сосала сушку)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Жтк жк жть н ск (</w:t>
      </w:r>
      <w:r>
        <w:rPr>
          <w:i/>
          <w:iCs/>
          <w:color w:val="000000"/>
          <w:sz w:val="27"/>
          <w:szCs w:val="27"/>
        </w:rPr>
        <w:t>Жутко жуку жить на суку)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Конкурс 8 «БЛИЦ - ОПРОС»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Команды по очереди отвечают на вопросы (за каждый правильный ответ – 1балл 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 Часть речи, обозначающая предмет (</w:t>
      </w:r>
      <w:r>
        <w:rPr>
          <w:b/>
          <w:bCs/>
          <w:color w:val="000000"/>
          <w:sz w:val="27"/>
          <w:szCs w:val="27"/>
        </w:rPr>
        <w:t>Существительное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 Слово «белый» по отношению к слову «чёрный» (</w:t>
      </w:r>
      <w:r>
        <w:rPr>
          <w:b/>
          <w:bCs/>
          <w:color w:val="000000"/>
          <w:sz w:val="27"/>
          <w:szCs w:val="27"/>
        </w:rPr>
        <w:t>Антонимы)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3. Он бывает между корнем и окончанием в слове (</w:t>
      </w:r>
      <w:r>
        <w:rPr>
          <w:b/>
          <w:bCs/>
          <w:color w:val="000000"/>
          <w:sz w:val="27"/>
          <w:szCs w:val="27"/>
        </w:rPr>
        <w:t>Суффикс)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4. Как, каплю превратить в цаплю? (</w:t>
      </w:r>
      <w:r>
        <w:rPr>
          <w:b/>
          <w:bCs/>
          <w:color w:val="000000"/>
          <w:sz w:val="27"/>
          <w:szCs w:val="27"/>
        </w:rPr>
        <w:t>к -ц)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5. Каких слов в русском языке больше: начинающихся с гласных или с согласных? (</w:t>
      </w:r>
      <w:r>
        <w:rPr>
          <w:b/>
          <w:bCs/>
          <w:color w:val="000000"/>
          <w:sz w:val="27"/>
          <w:szCs w:val="27"/>
        </w:rPr>
        <w:t>Больше слов, которые начинаются с согласных звуков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6. Часть слова без окончания. (</w:t>
      </w:r>
      <w:r>
        <w:rPr>
          <w:b/>
          <w:bCs/>
          <w:color w:val="000000"/>
          <w:sz w:val="27"/>
          <w:szCs w:val="27"/>
        </w:rPr>
        <w:t>Основа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7. Предложение с двумя грамматическими основами. (</w:t>
      </w:r>
      <w:r>
        <w:rPr>
          <w:b/>
          <w:bCs/>
          <w:color w:val="000000"/>
          <w:sz w:val="27"/>
          <w:szCs w:val="27"/>
        </w:rPr>
        <w:t>Сложное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8. Раздел русского языка, изучающий звуки и буквы. (</w:t>
      </w:r>
      <w:r>
        <w:rPr>
          <w:b/>
          <w:bCs/>
          <w:color w:val="000000"/>
          <w:sz w:val="27"/>
          <w:szCs w:val="27"/>
        </w:rPr>
        <w:t>Фонетика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9. Сколько букв в русском алфавите? (</w:t>
      </w:r>
      <w:r>
        <w:rPr>
          <w:b/>
          <w:bCs/>
          <w:color w:val="000000"/>
          <w:sz w:val="27"/>
          <w:szCs w:val="27"/>
        </w:rPr>
        <w:t>33</w:t>
      </w:r>
      <w:r>
        <w:rPr>
          <w:color w:val="000000"/>
          <w:sz w:val="27"/>
          <w:szCs w:val="27"/>
        </w:rPr>
        <w:t>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10.Сколько гласных звуков? </w:t>
      </w:r>
      <w:r>
        <w:rPr>
          <w:b/>
          <w:bCs/>
          <w:color w:val="000000"/>
          <w:sz w:val="27"/>
          <w:szCs w:val="27"/>
        </w:rPr>
        <w:t>(6)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11.Что не входит в основу слова? </w:t>
      </w:r>
      <w:r>
        <w:rPr>
          <w:b/>
          <w:bCs/>
          <w:color w:val="000000"/>
          <w:sz w:val="27"/>
          <w:szCs w:val="27"/>
        </w:rPr>
        <w:t>(окончание)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12.Что составляет грамматическую основу? </w:t>
      </w:r>
      <w:r>
        <w:rPr>
          <w:b/>
          <w:bCs/>
          <w:color w:val="000000"/>
          <w:sz w:val="27"/>
          <w:szCs w:val="27"/>
        </w:rPr>
        <w:t>(подлежащее, сказуемое)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13.В каком глаголе сто слышится сто раз? </w:t>
      </w:r>
      <w:r>
        <w:rPr>
          <w:b/>
          <w:bCs/>
          <w:color w:val="000000"/>
          <w:sz w:val="27"/>
          <w:szCs w:val="27"/>
        </w:rPr>
        <w:t>(стонет)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14.В каком слове семь гласных?</w:t>
      </w:r>
      <w:r>
        <w:rPr>
          <w:i/>
          <w:i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(семья)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15.Какая десятая буква в алфавите?</w:t>
      </w:r>
      <w:r>
        <w:rPr>
          <w:i/>
          <w:i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(И)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16.Что принадлежит только тебе, а употребляется другими чаще, чем тобой? </w:t>
      </w:r>
      <w:r>
        <w:rPr>
          <w:b/>
          <w:bCs/>
          <w:color w:val="000000"/>
          <w:sz w:val="27"/>
          <w:szCs w:val="27"/>
        </w:rPr>
        <w:t>(имя)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17.Его проглатывают, упорно не желая о чём-либо говорить; его держат за зубами, когда не хотят говорить лишнего</w:t>
      </w:r>
      <w:r>
        <w:rPr>
          <w:i/>
          <w:i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(язык)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18.Какой знак в слове вьюга?</w:t>
      </w:r>
      <w:r>
        <w:rPr>
          <w:i/>
          <w:i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(разделительный ь)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19.Сколько звуков в слове ЕЛЬ? (</w:t>
      </w:r>
      <w:r>
        <w:rPr>
          <w:b/>
          <w:bCs/>
          <w:color w:val="000000"/>
          <w:sz w:val="27"/>
          <w:szCs w:val="27"/>
        </w:rPr>
        <w:t>3)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20.Как уголь превратить в геометрическую фигуру? </w:t>
      </w:r>
      <w:r>
        <w:rPr>
          <w:b/>
          <w:bCs/>
          <w:color w:val="000000"/>
          <w:sz w:val="27"/>
          <w:szCs w:val="27"/>
        </w:rPr>
        <w:t>(угол)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32"/>
          <w:szCs w:val="32"/>
        </w:rPr>
        <w:t>Вопросы для болельщиков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Пока команды выполняют задание, у болельщиков появилась возможность помочь своей команде. Предлагаем вам ответить на несколько вопросов:</w:t>
      </w:r>
    </w:p>
    <w:p w:rsidR="00196085" w:rsidRDefault="00196085" w:rsidP="0010242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Как правильно сказать?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 рыб нет зуб.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 рыбов нет зубов.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 рыбей нет зубей.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Ответ: У рыб есть зубы.</w:t>
      </w:r>
    </w:p>
    <w:p w:rsidR="00196085" w:rsidRDefault="00196085" w:rsidP="0010242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Какую строчку не может прочитать ни один учёный?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Ответ: Строчку, прошитую на швейной машине.</w:t>
      </w:r>
    </w:p>
    <w:p w:rsidR="00196085" w:rsidRDefault="00196085" w:rsidP="0010242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В названии какого дня недели есть удвоенная согласная?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Ответ: Суббота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Какую часть слова можно в земле найти?</w:t>
      </w:r>
      <w:r>
        <w:rPr>
          <w:color w:val="000000"/>
          <w:sz w:val="27"/>
          <w:szCs w:val="27"/>
        </w:rPr>
        <w:t> (Корень.)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Каким членом предложения является обращение? (Обращение не является членом предложения.)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Может ли в слове быть сто одинаковых букв (стол, стон…)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«Остров Антиподов»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Мы попали на остров Антиподов. Здесь живут люди, которые говорят не так, как мы, а наоборот. Что это значит?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А вот что! Каждое слово они понимают с точностью до наоборот. Например, как вы думаете, что означает такая фраза: </w:t>
      </w:r>
      <w:r>
        <w:rPr>
          <w:rStyle w:val="Emphasis"/>
          <w:color w:val="000000"/>
          <w:sz w:val="27"/>
          <w:szCs w:val="27"/>
        </w:rPr>
        <w:t>С бездельем утопишь слона в поле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Оказывается, что так на острове Антиподов звучит известная пословица: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Emphasis"/>
          <w:color w:val="000000"/>
          <w:sz w:val="27"/>
          <w:szCs w:val="27"/>
        </w:rPr>
        <w:t>Без труда не выловишь и рыбку из пруда.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Наши команды сейчас займутся переводом на наш родной язык известных фраз, пословиц или поговорок, а может и загадок.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(На карточках)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1 команда болельщиков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Потеряй 1 копейку и не потеряешь 1 врага.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Emphasis"/>
          <w:color w:val="000000"/>
          <w:sz w:val="27"/>
          <w:szCs w:val="27"/>
        </w:rPr>
        <w:t>(Не имей 100 рублей, а имей 100 друзей)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Emphasis"/>
          <w:b/>
          <w:bCs/>
          <w:i w:val="0"/>
          <w:iCs w:val="0"/>
          <w:color w:val="000000"/>
          <w:sz w:val="27"/>
          <w:szCs w:val="27"/>
        </w:rPr>
        <w:t>2 команда </w:t>
      </w:r>
      <w:r>
        <w:rPr>
          <w:b/>
          <w:bCs/>
          <w:color w:val="000000"/>
          <w:sz w:val="27"/>
          <w:szCs w:val="27"/>
        </w:rPr>
        <w:t>болельщиков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Идет юноша из светлицы и хвост под домом.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Emphasis"/>
          <w:i w:val="0"/>
          <w:iCs w:val="0"/>
          <w:color w:val="000000"/>
          <w:sz w:val="27"/>
          <w:szCs w:val="27"/>
        </w:rPr>
        <w:t>(</w:t>
      </w:r>
      <w:r>
        <w:rPr>
          <w:rStyle w:val="Emphasis"/>
          <w:color w:val="000000"/>
          <w:sz w:val="27"/>
          <w:szCs w:val="27"/>
        </w:rPr>
        <w:t>Сидит девица в темнице, а коса на улице.)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3 команда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болельщиков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Ненавидишь гулять пешком, и ненавидь и велосипед толкать.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Emphasis"/>
          <w:color w:val="000000"/>
          <w:sz w:val="27"/>
          <w:szCs w:val="27"/>
        </w:rPr>
        <w:t>(Любишь кататься – люби и саночки возить).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Emphasis"/>
          <w:b/>
          <w:bCs/>
          <w:i w:val="0"/>
          <w:iCs w:val="0"/>
          <w:color w:val="000000"/>
          <w:sz w:val="27"/>
          <w:szCs w:val="27"/>
        </w:rPr>
        <w:t>4 команда </w:t>
      </w:r>
      <w:r>
        <w:rPr>
          <w:b/>
          <w:bCs/>
          <w:color w:val="000000"/>
          <w:sz w:val="27"/>
          <w:szCs w:val="27"/>
        </w:rPr>
        <w:t>болельщиков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Упала тыква, можно выплюнуть.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Style w:val="Emphasis"/>
          <w:color w:val="000000"/>
          <w:sz w:val="27"/>
          <w:szCs w:val="27"/>
        </w:rPr>
        <w:t>(Висит груша, нельзя скушать.)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Шарады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С “Л” – лить слёзы заставляю, с “ Ж” – по воздуху летаю. </w:t>
      </w:r>
      <w:r>
        <w:rPr>
          <w:rStyle w:val="Emphasis"/>
          <w:color w:val="000000"/>
          <w:sz w:val="27"/>
          <w:szCs w:val="27"/>
        </w:rPr>
        <w:t>(лук, жук)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Известное я блюдо, когда ж прибавишь “М”,</w:t>
      </w:r>
      <w:r>
        <w:rPr>
          <w:color w:val="000000"/>
          <w:sz w:val="27"/>
          <w:szCs w:val="27"/>
        </w:rPr>
        <w:br/>
        <w:t>Летать, жужжать я буду, надоедая всем.</w:t>
      </w:r>
      <w:r>
        <w:rPr>
          <w:color w:val="000000"/>
          <w:sz w:val="27"/>
          <w:szCs w:val="27"/>
        </w:rPr>
        <w:br/>
      </w:r>
      <w:r>
        <w:rPr>
          <w:rStyle w:val="Emphasis"/>
          <w:color w:val="000000"/>
          <w:sz w:val="27"/>
          <w:szCs w:val="27"/>
        </w:rPr>
        <w:t>(уха, муха)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 буквой “Х”- меня на себе носят, с буквой “С” - в столовой просят. </w:t>
      </w:r>
      <w:r>
        <w:rPr>
          <w:rStyle w:val="Emphasis"/>
          <w:color w:val="000000"/>
          <w:sz w:val="27"/>
          <w:szCs w:val="27"/>
        </w:rPr>
        <w:t>(халат, салат)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Я пышно красуюсь на клумбе в саду, захочешь, поставь меня в вазу…</w:t>
      </w:r>
      <w:r>
        <w:rPr>
          <w:color w:val="000000"/>
          <w:sz w:val="27"/>
          <w:szCs w:val="27"/>
        </w:rPr>
        <w:br/>
        <w:t>Но с буквою “К” в огород я пойду и если капусту на грядке найду</w:t>
      </w:r>
      <w:r>
        <w:rPr>
          <w:color w:val="000000"/>
          <w:sz w:val="27"/>
          <w:szCs w:val="27"/>
        </w:rPr>
        <w:br/>
        <w:t>Капусте достанется сразу.</w:t>
      </w:r>
      <w:r>
        <w:rPr>
          <w:color w:val="000000"/>
          <w:sz w:val="27"/>
          <w:szCs w:val="27"/>
        </w:rPr>
        <w:br/>
      </w:r>
      <w:r>
        <w:rPr>
          <w:rStyle w:val="Emphasis"/>
          <w:color w:val="000000"/>
          <w:sz w:val="27"/>
          <w:szCs w:val="27"/>
        </w:rPr>
        <w:t>(роза, коза)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Шуточные вопросы</w:t>
      </w:r>
    </w:p>
    <w:p w:rsidR="00196085" w:rsidRDefault="00196085" w:rsidP="0010242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какой поговорке насекомое превращается в млекопитающее? (Делать из мухи слона)</w:t>
      </w:r>
    </w:p>
    <w:p w:rsidR="00196085" w:rsidRDefault="00196085" w:rsidP="0010242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какой поговорке утверждается, что можно определить цену и вес гор? (Узнать, почем фунт лиха.)</w:t>
      </w:r>
    </w:p>
    <w:p w:rsidR="00196085" w:rsidRDefault="00196085" w:rsidP="0010242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Из какой поговорки можно было заключить, что дрова заготовляют не в лесу? (Кто в лес, кто по дрова)</w:t>
      </w:r>
    </w:p>
    <w:p w:rsidR="00196085" w:rsidRDefault="00196085" w:rsidP="0010242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Согласно, какой поговорке слова находятся в кармане? (За словом в карман не полезет)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br/>
        <w:t>Д\П. Составьте самое длинное слово из букв: </w:t>
      </w:r>
      <w:r>
        <w:rPr>
          <w:b/>
          <w:bCs/>
          <w:color w:val="000000"/>
          <w:sz w:val="27"/>
          <w:szCs w:val="27"/>
        </w:rPr>
        <w:t>б а д у р з о т к ь а в.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Подведение итогов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Литература.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1.Весёлые скороговорки для «непослушных» звуков / Автор-составитель И.Г. Сухин. Художник В.Н. Куров. – Ярославль: Академия развития: Академия К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: Академия Холдинг: - 2002. – 192с.: ил. – (Детский сад: день за днем)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2.Русский язык. / В.В.Волина – Екатеринбург: Изд-во «АРГО», 1996. – 496с. (Серия «Учимся играя»)</w: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3.Занимательные материалы к урокам обучения грамоте и русского языка в начальной школе (стихи, кроссворды, загадки, шарады) / Сост. Н.А.Касаткина. – Волгоград: Учитель, 2005. – 128 с.</w:t>
      </w:r>
      <w:r w:rsidRPr="00A64B5A">
        <w:rPr>
          <w:rFonts w:ascii="Arial" w:hAnsi="Arial" w:cs="Arial"/>
          <w:noProof/>
          <w:color w:val="000000"/>
          <w:sz w:val="20"/>
          <w:szCs w:val="20"/>
        </w:rPr>
        <w:pict>
          <v:shape id="Рисунок 1" o:spid="_x0000_i1026" type="#_x0000_t75" alt="hello_html_m3c1c33f1.png" style="width:11.25pt;height:5.25pt;visibility:visible">
            <v:imagedata r:id="rId8" o:title=""/>
          </v:shape>
        </w:pict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196085" w:rsidRDefault="00196085" w:rsidP="0010242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196085" w:rsidRDefault="00196085"/>
    <w:sectPr w:rsidR="00196085" w:rsidSect="00525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085" w:rsidRDefault="00196085" w:rsidP="00102422">
      <w:pPr>
        <w:spacing w:after="0" w:line="240" w:lineRule="auto"/>
      </w:pPr>
      <w:r>
        <w:separator/>
      </w:r>
    </w:p>
  </w:endnote>
  <w:endnote w:type="continuationSeparator" w:id="0">
    <w:p w:rsidR="00196085" w:rsidRDefault="00196085" w:rsidP="00102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4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085" w:rsidRDefault="00196085" w:rsidP="00102422">
      <w:pPr>
        <w:spacing w:after="0" w:line="240" w:lineRule="auto"/>
      </w:pPr>
      <w:r>
        <w:separator/>
      </w:r>
    </w:p>
  </w:footnote>
  <w:footnote w:type="continuationSeparator" w:id="0">
    <w:p w:rsidR="00196085" w:rsidRDefault="00196085" w:rsidP="00102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D10"/>
    <w:multiLevelType w:val="multilevel"/>
    <w:tmpl w:val="3092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C62BF"/>
    <w:multiLevelType w:val="multilevel"/>
    <w:tmpl w:val="1890A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248255EC"/>
    <w:multiLevelType w:val="multilevel"/>
    <w:tmpl w:val="0E621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2C1534"/>
    <w:multiLevelType w:val="multilevel"/>
    <w:tmpl w:val="337C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175B49"/>
    <w:multiLevelType w:val="multilevel"/>
    <w:tmpl w:val="9D845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2F14FE9"/>
    <w:multiLevelType w:val="multilevel"/>
    <w:tmpl w:val="C4BA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254BDA"/>
    <w:multiLevelType w:val="multilevel"/>
    <w:tmpl w:val="3CA6F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2422"/>
    <w:rsid w:val="00102422"/>
    <w:rsid w:val="00196085"/>
    <w:rsid w:val="00412D03"/>
    <w:rsid w:val="0042292C"/>
    <w:rsid w:val="005258CC"/>
    <w:rsid w:val="006A23F9"/>
    <w:rsid w:val="009501E3"/>
    <w:rsid w:val="00965DD0"/>
    <w:rsid w:val="00A64B5A"/>
    <w:rsid w:val="00DE4593"/>
    <w:rsid w:val="00FF6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8C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024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102422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10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24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102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0242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02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242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4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8</Pages>
  <Words>1619</Words>
  <Characters>9231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2020-12-25T16:17:00Z</dcterms:created>
  <dcterms:modified xsi:type="dcterms:W3CDTF">2021-01-15T14:51:00Z</dcterms:modified>
</cp:coreProperties>
</file>